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77"/>
        <w:gridCol w:w="4820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Зона публичного сервитута для эксплуатации объекта </w:t>
            </w:r>
            <w:proofErr w:type="gramStart"/>
            <w:r w:rsidRPr="004D2DB2">
              <w:rPr>
                <w:u w:val="single"/>
              </w:rPr>
              <w:t>ВЛ</w:t>
            </w:r>
            <w:proofErr w:type="gramEnd"/>
            <w:r w:rsidRPr="004D2DB2">
              <w:rPr>
                <w:u w:val="single"/>
              </w:rPr>
              <w:t xml:space="preserve"> 110 кВ Р40-Р10-Р24-Р5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r w:rsidR="001435EE">
              <w:rPr>
                <w:sz w:val="20"/>
              </w:rPr>
              <w:t>)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741DEC">
        <w:tblPrEx>
          <w:tblLook w:val="000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spellStart"/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spellEnd"/>
            <w:proofErr w:type="gramEnd"/>
            <w:r w:rsidRPr="005A5528">
              <w:rPr>
                <w:sz w:val="20"/>
                <w:szCs w:val="24"/>
              </w:rPr>
              <w:t>/</w:t>
            </w:r>
            <w:proofErr w:type="spellStart"/>
            <w:r w:rsidRPr="005A5528">
              <w:rPr>
                <w:sz w:val="20"/>
                <w:szCs w:val="24"/>
              </w:rPr>
              <w:t>п</w:t>
            </w:r>
            <w:proofErr w:type="spellEnd"/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41DEC" w:rsidRPr="00DC0D5E" w:rsidRDefault="00741DEC" w:rsidP="00741DEC">
            <w:pPr>
              <w:pStyle w:val="1"/>
              <w:rPr>
                <w:sz w:val="20"/>
                <w:szCs w:val="24"/>
              </w:rPr>
            </w:pPr>
            <w:r w:rsidRPr="00DC0D5E">
              <w:rPr>
                <w:sz w:val="20"/>
                <w:szCs w:val="24"/>
              </w:rPr>
              <w:t xml:space="preserve">Российская Федерация, Ростовская область, </w:t>
            </w:r>
            <w:proofErr w:type="gramStart"/>
            <w:r w:rsidRPr="00DC0D5E">
              <w:rPr>
                <w:sz w:val="20"/>
                <w:szCs w:val="24"/>
              </w:rPr>
              <w:t>г</w:t>
            </w:r>
            <w:proofErr w:type="gramEnd"/>
            <w:r w:rsidRPr="00DC0D5E">
              <w:rPr>
                <w:sz w:val="20"/>
                <w:szCs w:val="24"/>
              </w:rPr>
              <w:t>. Ростов-на-Дону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484047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140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41DEC" w:rsidRPr="00DC0D5E" w:rsidRDefault="00741DEC" w:rsidP="00741DEC">
            <w:pPr>
              <w:pStyle w:val="1"/>
              <w:rPr>
                <w:sz w:val="20"/>
                <w:szCs w:val="24"/>
              </w:rPr>
            </w:pPr>
            <w:r w:rsidRPr="00DC0D5E">
              <w:rPr>
                <w:sz w:val="20"/>
                <w:szCs w:val="24"/>
              </w:rPr>
              <w:t xml:space="preserve">Публичный сервитут устанавливается в целях эксплуатации объекта </w:t>
            </w:r>
            <w:proofErr w:type="spellStart"/>
            <w:r w:rsidRPr="00DC0D5E">
              <w:rPr>
                <w:sz w:val="20"/>
                <w:szCs w:val="24"/>
              </w:rPr>
              <w:t>электросетевого</w:t>
            </w:r>
            <w:proofErr w:type="spellEnd"/>
            <w:r w:rsidRPr="00DC0D5E">
              <w:rPr>
                <w:sz w:val="20"/>
                <w:szCs w:val="24"/>
              </w:rPr>
              <w:t xml:space="preserve"> хозяйства </w:t>
            </w:r>
            <w:proofErr w:type="gramStart"/>
            <w:r w:rsidRPr="00DC0D5E">
              <w:rPr>
                <w:sz w:val="20"/>
                <w:szCs w:val="24"/>
              </w:rPr>
              <w:t>ВЛ</w:t>
            </w:r>
            <w:proofErr w:type="gramEnd"/>
            <w:r w:rsidRPr="00DC0D5E">
              <w:rPr>
                <w:sz w:val="20"/>
                <w:szCs w:val="24"/>
              </w:rPr>
              <w:t xml:space="preserve"> 110 кВ Р40-Р10-Р24-Р5 (согласно п.1 ст. 39.37 «Земельного кодекса Российской Федерации» от 25.10.2001 г. №136-ФЗ (далее – ЗК РФ);</w:t>
            </w:r>
          </w:p>
          <w:p w:rsidR="00741DEC" w:rsidRPr="00DC0D5E" w:rsidRDefault="00741DEC" w:rsidP="00741DEC">
            <w:pPr>
              <w:pStyle w:val="1"/>
              <w:rPr>
                <w:sz w:val="20"/>
                <w:szCs w:val="24"/>
              </w:rPr>
            </w:pPr>
            <w:r w:rsidRPr="00DC0D5E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D01BBE" w:rsidRDefault="00D01BBE"/>
    <w:p w:rsidR="00D01BBE" w:rsidRDefault="000671CC">
      <w:r>
        <w:br w:type="page"/>
      </w:r>
    </w:p>
    <w:p w:rsidR="00D01BBE" w:rsidRDefault="00D01BBE">
      <w:pPr>
        <w:sectPr w:rsidR="00D01BBE" w:rsidSect="001518D1">
          <w:footerReference w:type="even" r:id="rId7"/>
          <w:footerReference w:type="default" r:id="rId8"/>
          <w:pgSz w:w="11906" w:h="16838" w:code="9"/>
          <w:pgMar w:top="1134" w:right="566" w:bottom="1134" w:left="1134" w:header="709" w:footer="709" w:gutter="0"/>
          <w:cols w:space="398"/>
          <w:docGrid w:linePitch="360"/>
        </w:sectPr>
      </w:pPr>
    </w:p>
    <w:p w:rsidR="00C41846" w:rsidRPr="002E6E74" w:rsidRDefault="00C41846">
      <w:pPr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9D1607" w:rsidRPr="002E6E74" w:rsidRDefault="000671CC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FD0C65" w:rsidRPr="002E6E74" w:rsidRDefault="000671CC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0671CC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зона-2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0671CC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0671CC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0671CC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0671CC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0671CC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0671CC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0671CC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>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2979D8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0671CC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0671CC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2979D8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2979D8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2979D8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0671CC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0671CC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0671CC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0671CC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0671CC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0671CC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424566.94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2200921.30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424567.10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2200920.70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424570.69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2200921.66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424581.11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2200882.68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424583.98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2200883.72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424587.00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2200885.47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424589.32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2200887.42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424616.35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2200913.20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424789.76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2200960.39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424939.09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2200998.61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424939.30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2200998.66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424942.58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2200999.86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424945.60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2201001.60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424948.27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2201003.84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424950.51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2201006.51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424952.12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2201009.30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425024.25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2201158.63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425134.51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2201273.20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425136.48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2201275.60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425137.24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2201276.92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425213.80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2201406.04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425313.08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2201567.27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425403.17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2201707.20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425512.52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2201819.28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425816.96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2202120.70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425817.05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2202120.79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425817.14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2202120.90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425918.77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2202224.00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426077.75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2202370.96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426077.87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2202371.13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426346.72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2202624.81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426346.77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2202624.90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426493.84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2202765.08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426636.44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2202900.04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426739.46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2202994.68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426740.08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2202995.27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426742.32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2202997.94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426744.06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2203000.96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426744.56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2203002.33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426826.22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2203216.80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426972.63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2203317.58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426972.76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2203317.67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426975.42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2203319.90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427096.78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2203441.09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427168.33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2203424.10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427171.21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2203423.63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427174.69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2203423.63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427178.13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2203424.24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427180.71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2203425.18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427207.11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2203436.27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427475.55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2203388.31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427427.24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2203092.25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427375.13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2202913.03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427328.37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2202755.81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427328.22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2202755.28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427327.62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2202751.85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427327.62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2202748.36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427328.22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2202744.93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427329.41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2202741.66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427331.16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2202738.64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427333.40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2202735.97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427336.07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2202733.72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427336.28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2202733.60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427363.33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2202715.12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427366.15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2202713.51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427369.43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2202712.32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427372.86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2202711.71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427376.35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2202711.71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427379.78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2202712.32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427383.06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2202713.51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427386.08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2202715.25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427388.75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2202717.49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427390.99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2202720.17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427392.73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2202723.18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427393.92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2202726.46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427394.53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2202729.89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427394.53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2202733.38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427393.92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2202736.81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427392.73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2202740.09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427390.99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2202743.11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427388.75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2202745.78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427386.08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2202748.02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83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427385.87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2202748.14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427370.87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2202758.40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427413.49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2202901.69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427413.49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2202901.82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427465.99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2203082.24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427466.10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2203082.65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427466.45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2203084.62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427518.20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2203401.31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427518.38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2203402.79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427518.38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2203406.28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427517.78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2203409.71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427516.59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2203412.99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427514.84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2203416.01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427512.60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2203418.68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427509.93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2203420.92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427506.91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2203422.66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427503.64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2203423.85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427501.96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2203424.15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427208.31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2203476.69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427206.53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2203476.93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427204.12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2203476.93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427247.77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2203619.09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427286.60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2203737.39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427286.91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2203738.45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427323.60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2203876.13</w:t>
            </w:r>
          </w:p>
        </w:tc>
        <w:tc>
          <w:tcPr>
            <w:tcW w:w="2134" w:type="dxa"/>
          </w:tcPr>
          <w:p w:rsidR="006E1041" w:rsidRPr="00DC0D5E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427324.09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2203878.94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427335.47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2203974.79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427398.13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2204174.73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427504.90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2204510.23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427745.25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2204730.75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427916.16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2204867.17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427917.96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2204865.66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427920.98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2204863.92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427924.26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2204862.73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427924.39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2204862.70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118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428255.65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2204776.28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428258.96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2204775.71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428262.44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2204775.71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428265.88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2204776.32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428267.31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2204776.84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428348.68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2204805.34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428349.10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2204805.58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428474.78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2204853.00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428439.02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2204569.80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428430.68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2204523.45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428430.44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2204521.65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428430.44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2204518.17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428431.04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2204514.73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428432.24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2204511.46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428433.98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2204508.44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428436.22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2204505.77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428438.89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2204503.53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428441.91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2204501.78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428445.19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2204500.59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428448.62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2204499.98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428452.11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2204499.98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428455.54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2204500.59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428458.81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2204501.78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428461.83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2204503.53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428464.50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2204505.77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428466.75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2204508.44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428468.49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2204511.46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428469.68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2204514.73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428469.97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2204516.38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428478.48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2204563.23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428478.58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2204564.27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428517.03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2204868.26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428746.20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2204940.91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428746.81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2204941.19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152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428941.04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2205009.85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429192.17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2205061.48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429193.32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2205061.75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429196.59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2205062.94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429199.61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2205064.69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429202.28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2205066.93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429204.52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2205069.60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429206.27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2205072.62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429207.46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2205075.89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429207.65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2205076.96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429256.68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2205308.08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429256.66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2205308.29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429289.08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2205467.77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429356.04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2205453.57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429357.48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2205453.38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429512.50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2205432.00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429565.01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2205387.33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429649.05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2205312.53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429728.99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2205240.20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429730.93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2205238.65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429733.95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2205236.90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429737.23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2205235.71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429740.66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2205235.11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429744.15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2205235.11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429747.58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2205235.71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429750.86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2205236.90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429753.88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2205238.65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429754.81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2205239.43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429861.26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2205324.03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429862.95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2205325.54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429865.19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2205328.21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429866.94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2205331.23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429868.13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2205334.50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429868.73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2205337.94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429868.73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2205338.11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187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429884.24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2205535.02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429921.50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2205611.18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429986.16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2205735.67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430079.26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2205852.67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430180.00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2205974.35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430180.93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2205975.58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430341.41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2206203.10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430588.03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2206282.93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430762.48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2206316.41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430763.89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2206316.73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430764.71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2206317.03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430943.23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2206373.25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430945.67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2206374.20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430946.21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2206374.51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430969.19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2206386.05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430971.66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2206387.53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430974.33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2206389.77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430976.57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2206392.44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430978.31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2206395.46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430979.51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2206398.73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430980.11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2206402.17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430980.11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2206405.65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430979.51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2206409.08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430978.31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2206412.36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430976.57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2206415.38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430974.33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2206418.05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430971.66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2206420.29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430968.64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2206422.03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430965.36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2206423.23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430961.93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2206423.83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430958.44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2206423.83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430955.01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2206423.23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430951.74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2206422.03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430951.20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2206421.73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221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430929.66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2206410.91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430753.80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2206355.48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430579.28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2206321.98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430577.87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2206321.66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430576.91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2206321.30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430322.75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2206239.10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430320.46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2206238.20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430317.44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2206236.46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430314.77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2206234.22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430312.57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2206231.60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430148.69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2205999.26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430048.32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2205878.03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430048.13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2205877.69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429953.65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2205759.06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429952.92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2205758.08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429951.60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2205755.80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429885.89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2205629.40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429885.70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2205628.96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429846.63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2205549.17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429846.47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2205548.83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429845.28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2205545.56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429844.68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2205542.13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429844.68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2205541.95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429829.55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2205349.92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429743.24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2205281.25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429675.82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2205342.25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429675.66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2205342.31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429591.43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2205417.36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429591.05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2205417.59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429533.97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2205466.25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429532.48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2205467.41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429529.46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2205469.15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429526.18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2205470.34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429523.72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2205470.77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429363.63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2205492.85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256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429277.64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2205511.08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429275.24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2205511.44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429271.75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2205511.44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429268.32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2205510.84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429265.04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2205509.65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429262.02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2205507.90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429259.35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2205505.66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429257.11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2205502.99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429255.37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2205499.97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429254.18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2205496.70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429254.05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2205496.00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429212.96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2205317.77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429212.95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2205317.44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429191.58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2205217.56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429164.30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2205105.00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428928.58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2205056.91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428927.40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2205056.63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428926.30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2205056.23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428729.61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2204991.08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428729.26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2204990.88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428332.68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2204851.14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428264.42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2204828.24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427945.19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2204907.58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427944.54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2204909.39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427942.79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2204912.41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427940.55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2204915.08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427937.88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2204917.32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427934.86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2204919.06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427931.59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2204920.25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427928.15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2204920.86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427924.67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2204920.86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427921.23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2204920.25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427917.96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2204919.06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427914.94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2204917.32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290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427913.98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2204916.51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427719.76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2204761.58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427718.75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2204760.65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427473.93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2204536.10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427473.31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2204535.51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427471.07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2204532.84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427469.33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2204529.82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427468.45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2204527.42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427423.33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2204385.86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427360.00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2204186.82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427296.75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2203984.97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427296.73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2203984.78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427244.05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2203811.08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427243.87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2203810.46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427243.27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2203807.03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427243.27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2203803.54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427243.87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2203800.11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427245.07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2203796.83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308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427246.81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2203793.81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427247.48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2203793.02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427235.69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2203752.82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427235.57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2203752.37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427203.74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2203633.03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427155.48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2203476.64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427091.74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2203493.16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427088.46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2203493.72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427084.98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2203493.72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427081.54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2203493.11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427078.27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2203491.92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427075.25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2203490.18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427072.67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2203488.02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426940.84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2203357.84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426789.86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2203253.26</w:t>
            </w:r>
          </w:p>
        </w:tc>
        <w:tc>
          <w:tcPr>
            <w:tcW w:w="2134" w:type="dxa"/>
          </w:tcPr>
          <w:p w:rsidR="006E1041" w:rsidRPr="006D56B2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426789.78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2203253.20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426787.11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2203250.96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426784.87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2203248.29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426783.12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2203245.27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426782.64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2203243.94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426699.47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2203026.98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426604.56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2202933.91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426462.04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2202798.38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426314.14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2202659.38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426314.08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2202659.26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426045.80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2202404.78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425887.79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2202256.35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425887.46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2202256.02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425783.96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2202154.10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425479.81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2201853.04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425363.68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2201742.08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425363.35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2201741.76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425361.11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2201739.09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425360.31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2201737.71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342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425274.17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2201591.21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425175.10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2201430.00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425096.75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2201303.53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424988.19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2201191.29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424986.18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2201188.86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424984.44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2201185.84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424984.23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2201185.26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424919.63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2201034.92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424779.69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2200999.10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424779.48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2200999.04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424600.95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2200950.46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424597.75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2200949.29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424594.73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2200947.54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424592.40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2200945.60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0671CC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424566.94</w:t>
            </w:r>
          </w:p>
        </w:tc>
        <w:tc>
          <w:tcPr>
            <w:tcW w:w="1562" w:type="dxa"/>
          </w:tcPr>
          <w:p w:rsidR="006E1041" w:rsidRPr="002E6E74" w:rsidRDefault="000671CC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2200921.30</w:t>
            </w:r>
          </w:p>
        </w:tc>
        <w:tc>
          <w:tcPr>
            <w:tcW w:w="2134" w:type="dxa"/>
          </w:tcPr>
          <w:p w:rsidR="006E1041" w:rsidRPr="00ED1813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0671CC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0671CC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0671CC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0671CC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0671CC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0671CC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0671CC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0671CC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</w:t>
            </w:r>
            <w:r w:rsidRPr="002E6E74">
              <w:rPr>
                <w:sz w:val="20"/>
              </w:rPr>
              <w:lastRenderedPageBreak/>
              <w:t>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0671CC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>Описание обозначения точки 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2979D8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0671CC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0671CC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2979D8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2979D8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2979D8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0671CC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0671CC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0671CC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0671CC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0671CC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0671CC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0671CC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0671CC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0671CC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CB4EAE" w:rsidRPr="002E6E74" w:rsidRDefault="000671CC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CB4EAE" w:rsidRPr="002E6E74" w:rsidRDefault="000671CC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CB4EAE" w:rsidRPr="002E6E74" w:rsidRDefault="000671CC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DC0D5E" w:rsidRDefault="00DC0D5E"/>
    <w:p w:rsidR="00DC0D5E" w:rsidRDefault="00DC0D5E"/>
    <w:sectPr w:rsidR="00DC0D5E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9D8" w:rsidRDefault="002979D8">
      <w:r>
        <w:separator/>
      </w:r>
    </w:p>
  </w:endnote>
  <w:endnote w:type="continuationSeparator" w:id="0">
    <w:p w:rsidR="002979D8" w:rsidRDefault="002979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0731CA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8D51C3" w:rsidP="008D51C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9D8" w:rsidRDefault="002979D8">
      <w:r>
        <w:separator/>
      </w:r>
    </w:p>
  </w:footnote>
  <w:footnote w:type="continuationSeparator" w:id="0">
    <w:p w:rsidR="002979D8" w:rsidRDefault="002979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192B63"/>
    <w:rsid w:val="000270B6"/>
    <w:rsid w:val="00061302"/>
    <w:rsid w:val="0006195B"/>
    <w:rsid w:val="000671CC"/>
    <w:rsid w:val="000731CA"/>
    <w:rsid w:val="0007437B"/>
    <w:rsid w:val="000A2D35"/>
    <w:rsid w:val="000E0AF3"/>
    <w:rsid w:val="000E6177"/>
    <w:rsid w:val="000F74BA"/>
    <w:rsid w:val="00137CEE"/>
    <w:rsid w:val="001435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979D8"/>
    <w:rsid w:val="002B3D5C"/>
    <w:rsid w:val="002C054A"/>
    <w:rsid w:val="002E3FCA"/>
    <w:rsid w:val="002E44B9"/>
    <w:rsid w:val="002E69BF"/>
    <w:rsid w:val="00316410"/>
    <w:rsid w:val="00335943"/>
    <w:rsid w:val="00337F43"/>
    <w:rsid w:val="00345723"/>
    <w:rsid w:val="003A64F0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6D56B2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A37E2"/>
    <w:rsid w:val="007B1A3F"/>
    <w:rsid w:val="007E1B10"/>
    <w:rsid w:val="00814264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54B37"/>
    <w:rsid w:val="00C622F7"/>
    <w:rsid w:val="00C76277"/>
    <w:rsid w:val="00C90ABE"/>
    <w:rsid w:val="00C90EB6"/>
    <w:rsid w:val="00C92D95"/>
    <w:rsid w:val="00CA1EE7"/>
    <w:rsid w:val="00CB2F66"/>
    <w:rsid w:val="00CC4C2B"/>
    <w:rsid w:val="00CD74DF"/>
    <w:rsid w:val="00CF75EF"/>
    <w:rsid w:val="00D00B35"/>
    <w:rsid w:val="00D01BBE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0D5E"/>
    <w:rsid w:val="00DC3827"/>
    <w:rsid w:val="00DF6A6C"/>
    <w:rsid w:val="00DF7293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D1813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0</TotalTime>
  <Pages>23</Pages>
  <Words>4942</Words>
  <Characters>28175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33051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KalugyanLH</cp:lastModifiedBy>
  <cp:revision>2</cp:revision>
  <dcterms:created xsi:type="dcterms:W3CDTF">2023-07-24T07:18:00Z</dcterms:created>
  <dcterms:modified xsi:type="dcterms:W3CDTF">2023-07-24T07:18:00Z</dcterms:modified>
</cp:coreProperties>
</file>